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COASectionHeader"/>
          <w:rFonts w:cs="Segoe UI"/>
          <w:sz w:val="20"/>
          <w:szCs w:val="20"/>
        </w:rPr>
        <w:id w:val="1492289963"/>
        <w:placeholder>
          <w:docPart w:val="31A0FF0B5C024B539FD1CEE40AD7D7F8"/>
        </w:placeholder>
      </w:sdtPr>
      <w:sdtEndPr>
        <w:rPr>
          <w:rStyle w:val="DefaultParagraphFont"/>
          <w:rFonts w:ascii="Arial" w:hAnsi="Arial"/>
          <w:b w:val="0"/>
        </w:rPr>
      </w:sdtEndPr>
      <w:sdtContent>
        <w:p w14:paraId="5C3FF19B" w14:textId="2C74C2BC" w:rsidR="00631763" w:rsidRPr="005F0142" w:rsidRDefault="0000547D" w:rsidP="00DF3EEE">
          <w:pPr>
            <w:spacing w:after="96" w:line="240" w:lineRule="auto"/>
            <w:rPr>
              <w:rFonts w:ascii="Segoe UI" w:hAnsi="Segoe UI" w:cs="Segoe UI"/>
              <w:b/>
              <w:sz w:val="20"/>
              <w:szCs w:val="20"/>
            </w:rPr>
          </w:pPr>
          <w:r>
            <w:rPr>
              <w:rFonts w:ascii="Segoe UI" w:hAnsi="Segoe UI" w:cs="Segoe UI"/>
              <w:b/>
              <w:sz w:val="20"/>
              <w:szCs w:val="20"/>
            </w:rPr>
            <w:t>Homeless</w:t>
          </w:r>
          <w:r w:rsidR="00157DC0">
            <w:rPr>
              <w:rFonts w:ascii="Segoe UI" w:hAnsi="Segoe UI" w:cs="Segoe UI"/>
              <w:b/>
              <w:sz w:val="20"/>
              <w:szCs w:val="20"/>
            </w:rPr>
            <w:t>ness</w:t>
          </w:r>
          <w:r>
            <w:rPr>
              <w:rFonts w:ascii="Segoe UI" w:hAnsi="Segoe UI" w:cs="Segoe UI"/>
              <w:b/>
              <w:sz w:val="20"/>
              <w:szCs w:val="20"/>
            </w:rPr>
            <w:t xml:space="preserve"> Committee</w:t>
          </w:r>
        </w:p>
      </w:sdtContent>
    </w:sdt>
    <w:sdt>
      <w:sdtPr>
        <w:rPr>
          <w:rStyle w:val="COABodyText"/>
          <w:rFonts w:cs="Segoe UI"/>
          <w:szCs w:val="20"/>
        </w:rPr>
        <w:id w:val="1446034572"/>
        <w:placeholder>
          <w:docPart w:val="4344EA4200E94F78B1B9A53C0C71BAAD"/>
        </w:placeholder>
      </w:sdtPr>
      <w:sdtEndPr>
        <w:rPr>
          <w:rStyle w:val="DefaultParagraphFont"/>
          <w:rFonts w:ascii="Arial" w:hAnsi="Arial"/>
          <w:sz w:val="22"/>
        </w:rPr>
      </w:sdtEndPr>
      <w:sdtContent>
        <w:p w14:paraId="1C249E9A" w14:textId="7C691779" w:rsidR="00DF3EEE" w:rsidRPr="00DF3EEE" w:rsidRDefault="00945329" w:rsidP="00DF3EEE">
          <w:pPr>
            <w:spacing w:after="96" w:line="240" w:lineRule="auto"/>
            <w:rPr>
              <w:rFonts w:ascii="Segoe UI" w:hAnsi="Segoe UI" w:cs="Segoe UI"/>
              <w:sz w:val="20"/>
              <w:szCs w:val="20"/>
            </w:rPr>
          </w:pPr>
          <w:r>
            <w:rPr>
              <w:rStyle w:val="COABodyText"/>
              <w:rFonts w:cs="Segoe UI"/>
              <w:szCs w:val="20"/>
            </w:rPr>
            <w:t>August</w:t>
          </w:r>
          <w:r w:rsidR="00CE67D1">
            <w:rPr>
              <w:rStyle w:val="COABodyText"/>
              <w:rFonts w:cs="Segoe UI"/>
              <w:szCs w:val="20"/>
            </w:rPr>
            <w:t xml:space="preserve"> </w:t>
          </w:r>
          <w:r w:rsidR="00C629DB">
            <w:rPr>
              <w:rStyle w:val="COABodyText"/>
              <w:rFonts w:cs="Segoe UI"/>
              <w:szCs w:val="20"/>
            </w:rPr>
            <w:t>1</w:t>
          </w:r>
          <w:r>
            <w:rPr>
              <w:rStyle w:val="COABodyText"/>
              <w:rFonts w:cs="Segoe UI"/>
              <w:szCs w:val="20"/>
            </w:rPr>
            <w:t>8</w:t>
          </w:r>
          <w:r w:rsidR="00CE67D1">
            <w:rPr>
              <w:rStyle w:val="COABodyText"/>
              <w:rFonts w:cs="Segoe UI"/>
              <w:szCs w:val="20"/>
            </w:rPr>
            <w:t xml:space="preserve">, </w:t>
          </w:r>
          <w:proofErr w:type="gramStart"/>
          <w:r w:rsidR="00CE67D1">
            <w:rPr>
              <w:rStyle w:val="COABodyText"/>
              <w:rFonts w:cs="Segoe UI"/>
              <w:szCs w:val="20"/>
            </w:rPr>
            <w:t>202</w:t>
          </w:r>
          <w:r w:rsidR="00812573">
            <w:rPr>
              <w:rStyle w:val="COABodyText"/>
              <w:rFonts w:cs="Segoe UI"/>
              <w:szCs w:val="20"/>
            </w:rPr>
            <w:t>6</w:t>
          </w:r>
          <w:proofErr w:type="gramEnd"/>
          <w:r w:rsidR="00DF5014">
            <w:rPr>
              <w:rStyle w:val="COABodyText"/>
              <w:rFonts w:cs="Segoe UI"/>
              <w:szCs w:val="20"/>
            </w:rPr>
            <w:t xml:space="preserve"> </w:t>
          </w:r>
          <w:proofErr w:type="gramStart"/>
          <w:r w:rsidR="00DF5014">
            <w:rPr>
              <w:rStyle w:val="COABodyText"/>
              <w:rFonts w:cs="Segoe UI"/>
              <w:szCs w:val="20"/>
            </w:rPr>
            <w:t xml:space="preserve">| </w:t>
          </w:r>
          <w:r w:rsidR="009E1D9F">
            <w:rPr>
              <w:rStyle w:val="COABodyText"/>
              <w:rFonts w:cs="Segoe UI"/>
              <w:szCs w:val="20"/>
            </w:rPr>
            <w:t xml:space="preserve"> </w:t>
          </w:r>
          <w:r w:rsidR="00961F40">
            <w:rPr>
              <w:rStyle w:val="COABodyText"/>
              <w:rFonts w:cs="Segoe UI"/>
              <w:szCs w:val="20"/>
            </w:rPr>
            <w:t>9</w:t>
          </w:r>
          <w:proofErr w:type="gramEnd"/>
          <w:r w:rsidR="0000547D">
            <w:rPr>
              <w:rStyle w:val="COABodyText"/>
              <w:rFonts w:cs="Segoe UI"/>
              <w:szCs w:val="20"/>
            </w:rPr>
            <w:t>:</w:t>
          </w:r>
          <w:r w:rsidR="00743ED4">
            <w:rPr>
              <w:rStyle w:val="COABodyText"/>
              <w:rFonts w:cs="Segoe UI"/>
              <w:szCs w:val="20"/>
            </w:rPr>
            <w:t>3</w:t>
          </w:r>
          <w:r w:rsidR="0000547D">
            <w:rPr>
              <w:rStyle w:val="COABodyText"/>
              <w:rFonts w:cs="Segoe UI"/>
              <w:szCs w:val="20"/>
            </w:rPr>
            <w:t>0 AM</w:t>
          </w:r>
          <w:r w:rsidR="00961F40">
            <w:rPr>
              <w:rStyle w:val="COABodyText"/>
              <w:rFonts w:cs="Segoe UI"/>
              <w:szCs w:val="20"/>
            </w:rPr>
            <w:t xml:space="preserve"> – 1</w:t>
          </w:r>
          <w:r w:rsidR="00743ED4">
            <w:rPr>
              <w:rStyle w:val="COABodyText"/>
              <w:rFonts w:cs="Segoe UI"/>
              <w:szCs w:val="20"/>
            </w:rPr>
            <w:t>1</w:t>
          </w:r>
          <w:r w:rsidR="00961F40">
            <w:rPr>
              <w:rStyle w:val="COABodyText"/>
              <w:rFonts w:cs="Segoe UI"/>
              <w:szCs w:val="20"/>
            </w:rPr>
            <w:t>:</w:t>
          </w:r>
          <w:r w:rsidR="0032165A">
            <w:rPr>
              <w:rStyle w:val="COABodyText"/>
              <w:rFonts w:cs="Segoe UI"/>
              <w:szCs w:val="20"/>
            </w:rPr>
            <w:t>00</w:t>
          </w:r>
          <w:r w:rsidR="00961F40">
            <w:rPr>
              <w:rStyle w:val="COABodyText"/>
              <w:rFonts w:cs="Segoe UI"/>
              <w:szCs w:val="20"/>
            </w:rPr>
            <w:t xml:space="preserve"> AM</w:t>
          </w:r>
          <w:r w:rsidR="009E1D9F">
            <w:rPr>
              <w:rStyle w:val="COABodyText"/>
              <w:rFonts w:cs="Segoe UI"/>
              <w:szCs w:val="20"/>
            </w:rPr>
            <w:t xml:space="preserve"> </w:t>
          </w:r>
        </w:p>
      </w:sdtContent>
    </w:sdt>
    <w:sdt>
      <w:sdtPr>
        <w:rPr>
          <w:rStyle w:val="COABodyText"/>
          <w:rFonts w:cs="Segoe UI"/>
          <w:szCs w:val="20"/>
        </w:rPr>
        <w:id w:val="-1917701092"/>
        <w:placeholder>
          <w:docPart w:val="301A8DED29414C7F8372998F7993D2BC"/>
        </w:placeholder>
      </w:sdtPr>
      <w:sdtEndPr>
        <w:rPr>
          <w:rStyle w:val="DefaultParagraphFont"/>
          <w:rFonts w:ascii="Arial" w:hAnsi="Arial"/>
          <w:sz w:val="22"/>
        </w:rPr>
      </w:sdtEndPr>
      <w:sdtContent>
        <w:p w14:paraId="43E544E0" w14:textId="6BCF4887" w:rsidR="00DF3EEE" w:rsidRDefault="00823C6E" w:rsidP="00DF3EEE">
          <w:pPr>
            <w:spacing w:after="96" w:line="240" w:lineRule="auto"/>
            <w:rPr>
              <w:rFonts w:ascii="Segoe UI" w:hAnsi="Segoe UI" w:cs="Segoe UI"/>
              <w:sz w:val="20"/>
              <w:szCs w:val="20"/>
            </w:rPr>
          </w:pPr>
          <w:r>
            <w:rPr>
              <w:rStyle w:val="COABodyText"/>
              <w:rFonts w:cs="Segoe UI"/>
              <w:szCs w:val="20"/>
            </w:rPr>
            <w:t>Auburn Resource Center @ 121 Mill Street, ARC Conference Room</w:t>
          </w:r>
        </w:p>
      </w:sdtContent>
    </w:sdt>
    <w:p w14:paraId="4D90116D" w14:textId="77777777" w:rsidR="00DF3EEE" w:rsidRDefault="00DF3EEE" w:rsidP="00DF3EEE">
      <w:pPr>
        <w:spacing w:after="96" w:line="240" w:lineRule="auto"/>
        <w:rPr>
          <w:rFonts w:ascii="Segoe UI" w:hAnsi="Segoe UI" w:cs="Segoe UI"/>
          <w:sz w:val="20"/>
          <w:szCs w:val="20"/>
        </w:rPr>
      </w:pPr>
    </w:p>
    <w:sdt>
      <w:sdtPr>
        <w:rPr>
          <w:rStyle w:val="COABodyText"/>
        </w:rPr>
        <w:id w:val="130227939"/>
        <w:placeholder>
          <w:docPart w:val="E276980856E849DFBCF11325610D687C"/>
        </w:placeholder>
      </w:sdtPr>
      <w:sdtEndPr>
        <w:rPr>
          <w:rStyle w:val="DefaultParagraphFont"/>
          <w:rFonts w:ascii="Arial" w:hAnsi="Arial"/>
          <w:sz w:val="22"/>
        </w:rPr>
      </w:sdtEndPr>
      <w:sdtContent>
        <w:sdt>
          <w:sdtPr>
            <w:rPr>
              <w:rStyle w:val="COABodyText"/>
            </w:rPr>
            <w:id w:val="1447420194"/>
            <w:placeholder>
              <w:docPart w:val="ED4344E707A643BC8F8F7AE86833F5E9"/>
            </w:placeholder>
          </w:sdtPr>
          <w:sdtEndPr>
            <w:rPr>
              <w:rStyle w:val="DefaultParagraphFont"/>
              <w:rFonts w:ascii="Arial" w:hAnsi="Arial"/>
              <w:sz w:val="22"/>
            </w:rPr>
          </w:sdtEndPr>
          <w:sdtContent>
            <w:p w14:paraId="18C6C4DB" w14:textId="5A254CA1" w:rsidR="00424102" w:rsidRPr="00D01D3D" w:rsidRDefault="00C979E1" w:rsidP="00D01D3D">
              <w:pPr>
                <w:spacing w:after="96" w:line="240" w:lineRule="auto"/>
                <w:rPr>
                  <w:rFonts w:ascii="Segoe UI" w:hAnsi="Segoe UI"/>
                  <w:sz w:val="20"/>
                </w:rPr>
              </w:pPr>
              <w:r w:rsidRPr="005A1550">
                <w:rPr>
                  <w:b/>
                  <w:bCs/>
                  <w:color w:val="000000" w:themeColor="text1"/>
                </w:rPr>
                <w:t>Purpose of the Committee</w:t>
              </w:r>
              <w:r w:rsidRPr="005A1550">
                <w:rPr>
                  <w:color w:val="000000" w:themeColor="text1"/>
                </w:rPr>
                <w:t xml:space="preserve">: The purpose of the homelessness committee shall be to advance the city's commitment to reducing homelessness by serving as </w:t>
              </w:r>
              <w:proofErr w:type="gramStart"/>
              <w:r w:rsidRPr="005A1550">
                <w:rPr>
                  <w:color w:val="000000" w:themeColor="text1"/>
                </w:rPr>
                <w:t>a research</w:t>
              </w:r>
              <w:proofErr w:type="gramEnd"/>
              <w:r w:rsidRPr="005A1550">
                <w:rPr>
                  <w:color w:val="000000" w:themeColor="text1"/>
                </w:rPr>
                <w:t>, advisory, and advocacy group on homelessness within the city.</w:t>
              </w:r>
            </w:p>
            <w:p w14:paraId="12F48B53" w14:textId="77777777" w:rsidR="00C979E1" w:rsidRDefault="00C979E1" w:rsidP="009E1D9F">
              <w:pPr>
                <w:pStyle w:val="ListParagraph"/>
                <w:spacing w:after="96" w:line="240" w:lineRule="auto"/>
                <w:ind w:left="720" w:firstLine="0"/>
                <w:rPr>
                  <w:rStyle w:val="COABodyText"/>
                </w:rPr>
              </w:pPr>
            </w:p>
            <w:p w14:paraId="1A039079" w14:textId="19C5BB3B" w:rsidR="009E1D9F" w:rsidRPr="00306A74" w:rsidRDefault="00D65C49" w:rsidP="00306A74">
              <w:pPr>
                <w:pStyle w:val="BodyText"/>
                <w:spacing w:before="94" w:after="96"/>
                <w:rPr>
                  <w:b/>
                  <w:bCs/>
                </w:rPr>
              </w:pPr>
              <w:r w:rsidRPr="005A1550">
                <w:rPr>
                  <w:b/>
                  <w:bCs/>
                </w:rPr>
                <w:t>Agenda Items</w:t>
              </w:r>
            </w:p>
            <w:p w14:paraId="771AA2D7" w14:textId="09A31923" w:rsidR="009E1D9F" w:rsidRPr="00E56138" w:rsidRDefault="009E1D9F" w:rsidP="00E56138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ascii="Aptos" w:eastAsia="Times New Roman" w:hAnsi="Aptos" w:cs="Aptos"/>
                </w:rPr>
              </w:pPr>
              <w:r w:rsidRPr="009E1D9F">
                <w:rPr>
                  <w:rFonts w:eastAsia="Times New Roman"/>
                </w:rPr>
                <w:t>Call to order</w:t>
              </w:r>
              <w:r w:rsidR="00DF5014">
                <w:rPr>
                  <w:rFonts w:eastAsia="Times New Roman"/>
                </w:rPr>
                <w:t xml:space="preserve"> </w:t>
              </w:r>
              <w:r w:rsidR="00BF65FB">
                <w:rPr>
                  <w:rFonts w:eastAsia="Times New Roman"/>
                </w:rPr>
                <w:t>&amp; Review of Agenda</w:t>
              </w:r>
            </w:p>
            <w:p w14:paraId="17FEAE1B" w14:textId="49146A8F" w:rsidR="00DF5014" w:rsidRDefault="00BF65FB" w:rsidP="009E1D9F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r>
                <w:rPr>
                  <w:rFonts w:eastAsia="Times New Roman"/>
                </w:rPr>
                <w:t xml:space="preserve">Review and approval of </w:t>
              </w:r>
              <w:r w:rsidR="00C015D4">
                <w:rPr>
                  <w:rFonts w:eastAsia="Times New Roman"/>
                </w:rPr>
                <w:t>0</w:t>
              </w:r>
              <w:r w:rsidR="000F524D">
                <w:rPr>
                  <w:rFonts w:eastAsia="Times New Roman"/>
                </w:rPr>
                <w:t>7</w:t>
              </w:r>
              <w:r w:rsidR="009F74D5">
                <w:rPr>
                  <w:rFonts w:eastAsia="Times New Roman"/>
                </w:rPr>
                <w:t>/</w:t>
              </w:r>
              <w:r w:rsidR="000F524D">
                <w:rPr>
                  <w:rFonts w:eastAsia="Times New Roman"/>
                </w:rPr>
                <w:t>21</w:t>
              </w:r>
              <w:r>
                <w:rPr>
                  <w:rFonts w:eastAsia="Times New Roman"/>
                </w:rPr>
                <w:t>/2</w:t>
              </w:r>
              <w:r w:rsidR="00C015D4">
                <w:rPr>
                  <w:rFonts w:eastAsia="Times New Roman"/>
                </w:rPr>
                <w:t>6</w:t>
              </w:r>
              <w:r w:rsidR="006A3FFE">
                <w:rPr>
                  <w:rFonts w:eastAsia="Times New Roman"/>
                </w:rPr>
                <w:t xml:space="preserve"> meeting minutes</w:t>
              </w:r>
            </w:p>
            <w:p w14:paraId="6C4A8BF3" w14:textId="47C0A6AF" w:rsidR="00F7625E" w:rsidRDefault="00F7625E" w:rsidP="00F7625E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r>
                <w:rPr>
                  <w:rFonts w:eastAsia="Times New Roman"/>
                </w:rPr>
                <w:t xml:space="preserve">Regular updates </w:t>
              </w:r>
              <w:r w:rsidR="006E58BC">
                <w:rPr>
                  <w:rFonts w:eastAsia="Times New Roman"/>
                </w:rPr>
                <w:t>from</w:t>
              </w:r>
              <w:r>
                <w:rPr>
                  <w:rFonts w:eastAsia="Times New Roman"/>
                </w:rPr>
                <w:t xml:space="preserve"> Auburn Resource Center (Mayor Harmon/Jennifer Edwards), </w:t>
              </w:r>
              <w:proofErr w:type="gramStart"/>
              <w:r>
                <w:rPr>
                  <w:rFonts w:eastAsia="Times New Roman"/>
                </w:rPr>
                <w:t>Drop in</w:t>
              </w:r>
              <w:proofErr w:type="gramEnd"/>
              <w:r>
                <w:rPr>
                  <w:rFonts w:eastAsia="Times New Roman"/>
                </w:rPr>
                <w:t xml:space="preserve"> Center (Jen Eugley), Warming Center (Dave Bilodeau), Auburn Comp plan (Councilor Cowan)</w:t>
              </w:r>
            </w:p>
            <w:p w14:paraId="4D06CE2C" w14:textId="1DFFDC6B" w:rsidR="00331EAD" w:rsidRDefault="00331EAD" w:rsidP="00F7625E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r>
                <w:rPr>
                  <w:rFonts w:eastAsia="Times New Roman"/>
                </w:rPr>
                <w:t>Rally for Recovery – Does the Committee wish to participate again this year?</w:t>
              </w:r>
            </w:p>
            <w:p w14:paraId="718A4D10" w14:textId="3A469B0D" w:rsidR="0053205D" w:rsidRDefault="009749D1" w:rsidP="001A14EA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r>
                <w:rPr>
                  <w:rFonts w:eastAsia="Times New Roman"/>
                </w:rPr>
                <w:t xml:space="preserve">Discussion of any carry-over items from the </w:t>
              </w:r>
              <w:r w:rsidR="00945329">
                <w:rPr>
                  <w:rFonts w:eastAsia="Times New Roman"/>
                </w:rPr>
                <w:t>July</w:t>
              </w:r>
              <w:r>
                <w:rPr>
                  <w:rFonts w:eastAsia="Times New Roman"/>
                </w:rPr>
                <w:t xml:space="preserve"> meeting</w:t>
              </w:r>
              <w:r w:rsidR="00D06702">
                <w:rPr>
                  <w:rFonts w:eastAsia="Times New Roman"/>
                </w:rPr>
                <w:t xml:space="preserve"> and/or discussion </w:t>
              </w:r>
              <w:r w:rsidR="00371813">
                <w:rPr>
                  <w:rFonts w:eastAsia="Times New Roman"/>
                </w:rPr>
                <w:t xml:space="preserve">regarding July presentations on Hub 4 data </w:t>
              </w:r>
            </w:p>
            <w:p w14:paraId="66EEF11E" w14:textId="3EC4E0BD" w:rsidR="00564466" w:rsidRDefault="00327534" w:rsidP="000D4F6B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r w:rsidRPr="00564466">
                <w:rPr>
                  <w:rFonts w:eastAsia="Times New Roman"/>
                </w:rPr>
                <w:t xml:space="preserve">Community </w:t>
              </w:r>
              <w:r w:rsidR="003C3BB1">
                <w:rPr>
                  <w:rFonts w:eastAsia="Times New Roman"/>
                </w:rPr>
                <w:t>“</w:t>
              </w:r>
              <w:proofErr w:type="gramStart"/>
              <w:r w:rsidRPr="00564466">
                <w:rPr>
                  <w:rFonts w:eastAsia="Times New Roman"/>
                </w:rPr>
                <w:t>House Warming</w:t>
              </w:r>
              <w:proofErr w:type="gramEnd"/>
              <w:r w:rsidR="003C3BB1">
                <w:rPr>
                  <w:rFonts w:eastAsia="Times New Roman"/>
                </w:rPr>
                <w:t>”</w:t>
              </w:r>
              <w:r w:rsidRPr="00564466">
                <w:rPr>
                  <w:rFonts w:eastAsia="Times New Roman"/>
                </w:rPr>
                <w:t xml:space="preserve"> Subcommittee for H</w:t>
              </w:r>
              <w:r w:rsidR="00657F78" w:rsidRPr="00564466">
                <w:rPr>
                  <w:rFonts w:eastAsia="Times New Roman"/>
                </w:rPr>
                <w:t xml:space="preserve">ome </w:t>
              </w:r>
              <w:proofErr w:type="gramStart"/>
              <w:r w:rsidR="00657F78" w:rsidRPr="00564466">
                <w:rPr>
                  <w:rFonts w:eastAsia="Times New Roman"/>
                </w:rPr>
                <w:t>For</w:t>
              </w:r>
              <w:proofErr w:type="gramEnd"/>
              <w:r w:rsidR="00657F78" w:rsidRPr="00564466">
                <w:rPr>
                  <w:rFonts w:eastAsia="Times New Roman"/>
                </w:rPr>
                <w:t xml:space="preserve"> Good </w:t>
              </w:r>
              <w:r w:rsidR="00564466">
                <w:rPr>
                  <w:rFonts w:eastAsia="Times New Roman"/>
                </w:rPr>
                <w:t>- updates</w:t>
              </w:r>
            </w:p>
            <w:p w14:paraId="34F84F6F" w14:textId="79C7AB85" w:rsidR="007C2E56" w:rsidRPr="00564466" w:rsidRDefault="00F9658F" w:rsidP="000D4F6B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r w:rsidRPr="00564466">
                <w:rPr>
                  <w:rFonts w:eastAsia="Times New Roman"/>
                </w:rPr>
                <w:t xml:space="preserve">Discussion of </w:t>
              </w:r>
              <w:r w:rsidR="00BC0D3D" w:rsidRPr="00564466">
                <w:rPr>
                  <w:rFonts w:eastAsia="Times New Roman"/>
                </w:rPr>
                <w:t xml:space="preserve">items for </w:t>
              </w:r>
              <w:r w:rsidR="00DD7B1A">
                <w:rPr>
                  <w:rFonts w:eastAsia="Times New Roman"/>
                </w:rPr>
                <w:t>September and October</w:t>
              </w:r>
              <w:r w:rsidR="00BC0D3D" w:rsidRPr="00564466">
                <w:rPr>
                  <w:rFonts w:eastAsia="Times New Roman"/>
                </w:rPr>
                <w:t xml:space="preserve"> agenda</w:t>
              </w:r>
              <w:r w:rsidR="00DD7B1A">
                <w:rPr>
                  <w:rFonts w:eastAsia="Times New Roman"/>
                </w:rPr>
                <w:t>s</w:t>
              </w:r>
              <w:r w:rsidR="00BC0D3D" w:rsidRPr="00564466">
                <w:rPr>
                  <w:rFonts w:eastAsia="Times New Roman"/>
                </w:rPr>
                <w:t xml:space="preserve"> </w:t>
              </w:r>
              <w:r w:rsidR="0058251A" w:rsidRPr="00564466">
                <w:rPr>
                  <w:rFonts w:eastAsia="Times New Roman"/>
                </w:rPr>
                <w:t>–</w:t>
              </w:r>
              <w:r w:rsidR="00BC0D3D" w:rsidRPr="00564466">
                <w:rPr>
                  <w:rFonts w:eastAsia="Times New Roman"/>
                </w:rPr>
                <w:t xml:space="preserve"> All</w:t>
              </w:r>
            </w:p>
            <w:p w14:paraId="35F30A5E" w14:textId="347A8F2E" w:rsidR="00CE67D1" w:rsidRPr="00C436DB" w:rsidRDefault="00CE67D1" w:rsidP="00C436DB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r w:rsidRPr="00C436DB">
                <w:rPr>
                  <w:rFonts w:eastAsia="Times New Roman"/>
                </w:rPr>
                <w:t>Public Comment</w:t>
              </w:r>
            </w:p>
            <w:p w14:paraId="792616D3" w14:textId="236CE12A" w:rsidR="006F2C65" w:rsidRPr="00FD2CAA" w:rsidRDefault="00CE67D1" w:rsidP="006F2C65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r>
                <w:rPr>
                  <w:rFonts w:eastAsia="Times New Roman"/>
                </w:rPr>
                <w:t>Adjourn</w:t>
              </w:r>
            </w:p>
            <w:p w14:paraId="6843A3ED" w14:textId="13AC5BA6" w:rsidR="006A3FFE" w:rsidRDefault="006A3FFE" w:rsidP="006A3FFE">
              <w:pPr>
                <w:spacing w:after="96"/>
                <w:rPr>
                  <w:rFonts w:eastAsia="Times New Roman"/>
                </w:rPr>
              </w:pPr>
              <w:r>
                <w:rPr>
                  <w:rFonts w:eastAsia="Times New Roman"/>
                </w:rPr>
                <w:t>Resources:</w:t>
              </w:r>
            </w:p>
            <w:p w14:paraId="29866DCC" w14:textId="77777777" w:rsidR="00DD3CF5" w:rsidRDefault="00DD3CF5" w:rsidP="00DD3CF5">
              <w:pPr>
                <w:pStyle w:val="ListParagraph"/>
                <w:widowControl/>
                <w:numPr>
                  <w:ilvl w:val="0"/>
                  <w:numId w:val="3"/>
                </w:numPr>
                <w:autoSpaceDE/>
                <w:autoSpaceDN/>
                <w:spacing w:afterLines="0" w:after="96" w:line="278" w:lineRule="auto"/>
                <w:contextualSpacing/>
              </w:pPr>
              <w:r>
                <w:t xml:space="preserve">Ad-hoc Committee’s report: </w:t>
              </w:r>
              <w:hyperlink r:id="rId8" w:history="1">
                <w:r w:rsidRPr="004B23F0">
                  <w:rPr>
                    <w:rStyle w:val="Hyperlink"/>
                    <w:i/>
                    <w:iCs/>
                  </w:rPr>
                  <w:t>Addressing Homelessness in Auburn, Maine</w:t>
                </w:r>
              </w:hyperlink>
              <w:r>
                <w:t xml:space="preserve"> </w:t>
              </w:r>
            </w:p>
            <w:p w14:paraId="30BED9EA" w14:textId="5E61DE93" w:rsidR="00531E63" w:rsidRPr="00464234" w:rsidRDefault="00212946" w:rsidP="00D01D3D">
              <w:pPr>
                <w:pStyle w:val="ListParagraph"/>
                <w:numPr>
                  <w:ilvl w:val="0"/>
                  <w:numId w:val="3"/>
                </w:numPr>
                <w:spacing w:after="96"/>
                <w:rPr>
                  <w:rFonts w:eastAsia="Times New Roman"/>
                </w:rPr>
              </w:pPr>
              <w:r>
                <w:rPr>
                  <w:rFonts w:eastAsia="Times New Roman"/>
                </w:rPr>
                <w:t>2025 Auburn Housing Study:</w:t>
              </w:r>
              <w:r w:rsidR="00845A6F" w:rsidRPr="00845A6F">
                <w:t xml:space="preserve"> </w:t>
              </w:r>
              <w:hyperlink r:id="rId9" w:history="1">
                <w:r w:rsidR="00845A6F" w:rsidRPr="00845A6F">
                  <w:rPr>
                    <w:rStyle w:val="Hyperlink"/>
                    <w:rFonts w:eastAsia="Times New Roman"/>
                  </w:rPr>
                  <w:t>PowerPoint Presentation</w:t>
                </w:r>
              </w:hyperlink>
              <w:r w:rsidR="00845A6F" w:rsidRPr="00DD3CF5">
                <w:rPr>
                  <w:rFonts w:eastAsia="Times New Roman"/>
                </w:rPr>
                <w:t xml:space="preserve"> </w:t>
              </w:r>
            </w:p>
            <w:p w14:paraId="3CE5B6F9" w14:textId="1B65206D" w:rsidR="00D01D3D" w:rsidRDefault="00D01D3D" w:rsidP="00D01D3D">
              <w:pPr>
                <w:spacing w:after="96"/>
              </w:pPr>
              <w:r>
                <w:t>Upcoming Meetings</w:t>
              </w:r>
              <w:r w:rsidR="002120D0">
                <w:t xml:space="preserve"> for Homeless</w:t>
              </w:r>
              <w:r w:rsidR="008B3124">
                <w:t>ness</w:t>
              </w:r>
              <w:r w:rsidR="002120D0">
                <w:t xml:space="preserve"> Committee</w:t>
              </w:r>
              <w:r>
                <w:t>:</w:t>
              </w:r>
              <w:r w:rsidR="002120D0">
                <w:t xml:space="preserve"> </w:t>
              </w:r>
              <w:r>
                <w:t xml:space="preserve">  </w:t>
              </w:r>
            </w:p>
            <w:p w14:paraId="53EDF76F" w14:textId="65082698" w:rsidR="00D27099" w:rsidRDefault="00945329" w:rsidP="0053205D">
              <w:pPr>
                <w:pStyle w:val="ListParagraph"/>
                <w:widowControl/>
                <w:numPr>
                  <w:ilvl w:val="0"/>
                  <w:numId w:val="5"/>
                </w:numPr>
                <w:autoSpaceDE/>
                <w:autoSpaceDN/>
                <w:spacing w:afterLines="0" w:after="96" w:line="278" w:lineRule="auto"/>
                <w:contextualSpacing/>
              </w:pPr>
              <w:r>
                <w:t>September</w:t>
              </w:r>
              <w:r w:rsidR="001A14EA">
                <w:t xml:space="preserve"> </w:t>
              </w:r>
              <w:r w:rsidR="00BB3EED">
                <w:t>15</w:t>
              </w:r>
              <w:r w:rsidR="001A14EA">
                <w:t xml:space="preserve">, </w:t>
              </w:r>
              <w:proofErr w:type="gramStart"/>
              <w:r w:rsidR="001A14EA">
                <w:t>2026</w:t>
              </w:r>
              <w:proofErr w:type="gramEnd"/>
              <w:r w:rsidR="001A14EA">
                <w:t xml:space="preserve"> 9:30 AM – 11 AM</w:t>
              </w:r>
            </w:p>
          </w:sdtContent>
        </w:sdt>
        <w:p w14:paraId="2AF96A73" w14:textId="5EFE14E8" w:rsidR="00DF3EEE" w:rsidRPr="007D313C" w:rsidRDefault="00000000" w:rsidP="009E1D9F">
          <w:pPr>
            <w:pStyle w:val="ListParagraph"/>
            <w:spacing w:after="96" w:line="240" w:lineRule="auto"/>
            <w:ind w:left="720" w:firstLine="0"/>
            <w:rPr>
              <w:rFonts w:ascii="Aptos" w:hAnsi="Aptos" w:cs="Aptos"/>
            </w:rPr>
          </w:pPr>
        </w:p>
      </w:sdtContent>
    </w:sdt>
    <w:sectPr w:rsidR="00DF3EEE" w:rsidRPr="007D31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A06B1" w14:textId="77777777" w:rsidR="00650660" w:rsidRDefault="00650660" w:rsidP="00DF3EEE">
      <w:pPr>
        <w:spacing w:after="96" w:line="240" w:lineRule="auto"/>
      </w:pPr>
      <w:r>
        <w:separator/>
      </w:r>
    </w:p>
  </w:endnote>
  <w:endnote w:type="continuationSeparator" w:id="0">
    <w:p w14:paraId="490B42CF" w14:textId="77777777" w:rsidR="00650660" w:rsidRDefault="00650660" w:rsidP="00DF3EEE">
      <w:pPr>
        <w:spacing w:after="96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F078" w14:textId="77777777" w:rsidR="00DF3EEE" w:rsidRDefault="00DF3EEE">
    <w:pPr>
      <w:pStyle w:val="Footer"/>
      <w:spacing w:after="9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79D1" w14:textId="77777777" w:rsidR="00DF3EEE" w:rsidRDefault="00DF3EEE">
    <w:pPr>
      <w:pStyle w:val="Footer"/>
      <w:spacing w:after="9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06CD4" w14:textId="77777777" w:rsidR="00DF3EEE" w:rsidRDefault="00DF3EEE">
    <w:pPr>
      <w:pStyle w:val="Footer"/>
      <w:spacing w:after="9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3932B" w14:textId="77777777" w:rsidR="00650660" w:rsidRDefault="00650660" w:rsidP="00DF3EEE">
      <w:pPr>
        <w:spacing w:after="96" w:line="240" w:lineRule="auto"/>
      </w:pPr>
      <w:r>
        <w:separator/>
      </w:r>
    </w:p>
  </w:footnote>
  <w:footnote w:type="continuationSeparator" w:id="0">
    <w:p w14:paraId="5356EB50" w14:textId="77777777" w:rsidR="00650660" w:rsidRDefault="00650660" w:rsidP="00DF3EEE">
      <w:pPr>
        <w:spacing w:after="96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A88EC" w14:textId="77777777" w:rsidR="00DF3EEE" w:rsidRDefault="00DF3EEE">
    <w:pPr>
      <w:pStyle w:val="Header"/>
      <w:spacing w:after="9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F1135" w14:textId="77777777" w:rsidR="00DF3EEE" w:rsidRPr="00035669" w:rsidRDefault="00DF3EEE" w:rsidP="00DF3EEE">
    <w:pPr>
      <w:pStyle w:val="BodyText"/>
      <w:spacing w:afterLines="0" w:after="0" w:line="20" w:lineRule="atLeast"/>
      <w:ind w:left="5400" w:right="-720"/>
      <w:rPr>
        <w:rFonts w:ascii="Segoe UI Light" w:hAnsi="Segoe UI Light"/>
        <w:b/>
      </w:rPr>
    </w:pPr>
    <w:r w:rsidRPr="003B20AA">
      <w:rPr>
        <w:rFonts w:ascii="Segoe UI Light" w:hAnsi="Segoe UI Light"/>
        <w:b/>
        <w:noProof/>
        <w:sz w:val="40"/>
      </w:rPr>
      <w:drawing>
        <wp:anchor distT="36576" distB="36576" distL="36576" distR="36576" simplePos="0" relativeHeight="251659264" behindDoc="0" locked="0" layoutInCell="1" allowOverlap="1" wp14:anchorId="18FE51C9" wp14:editId="6F944B55">
          <wp:simplePos x="0" y="0"/>
          <wp:positionH relativeFrom="column">
            <wp:posOffset>-192472</wp:posOffset>
          </wp:positionH>
          <wp:positionV relativeFrom="paragraph">
            <wp:posOffset>-213995</wp:posOffset>
          </wp:positionV>
          <wp:extent cx="2369308" cy="1122629"/>
          <wp:effectExtent l="0" t="0" r="0" b="0"/>
          <wp:wrapNone/>
          <wp:docPr id="2" name="Picture 1" descr="Colo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or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308" cy="1122629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5669">
      <w:rPr>
        <w:rFonts w:ascii="Segoe UI Light" w:hAnsi="Segoe UI Light"/>
        <w:b/>
        <w:sz w:val="40"/>
      </w:rPr>
      <w:t>City of Auburn, Maine</w:t>
    </w:r>
  </w:p>
  <w:p w14:paraId="76141D1B" w14:textId="77777777" w:rsidR="00DF3EEE" w:rsidRDefault="00DF3EEE" w:rsidP="00DF3EEE">
    <w:pPr>
      <w:spacing w:afterLines="0" w:after="0" w:line="20" w:lineRule="atLeast"/>
      <w:ind w:left="5400" w:right="-720"/>
      <w:rPr>
        <w:rFonts w:ascii="Segoe UI Light" w:eastAsia="Times New Roman" w:hAnsi="Segoe UI Light" w:cs="Times New Roman"/>
        <w:sz w:val="24"/>
        <w:szCs w:val="20"/>
      </w:rPr>
    </w:pPr>
    <w:r w:rsidRPr="00E14C89">
      <w:rPr>
        <w:rFonts w:ascii="Segoe UI Light" w:eastAsia="Times New Roman" w:hAnsi="Segoe UI Light" w:cs="Times New Roman"/>
        <w:sz w:val="24"/>
        <w:szCs w:val="20"/>
      </w:rPr>
      <w:t xml:space="preserve">60 Court </w:t>
    </w:r>
    <w:proofErr w:type="gramStart"/>
    <w:r w:rsidRPr="00E14C89">
      <w:rPr>
        <w:rFonts w:ascii="Segoe UI Light" w:eastAsia="Times New Roman" w:hAnsi="Segoe UI Light" w:cs="Times New Roman"/>
        <w:sz w:val="24"/>
        <w:szCs w:val="20"/>
      </w:rPr>
      <w:t xml:space="preserve">Street  </w:t>
    </w:r>
    <w:r w:rsidRPr="006125F3">
      <w:rPr>
        <w:rFonts w:ascii="Segoe UI Light" w:eastAsia="Times New Roman" w:hAnsi="Segoe UI Light" w:cs="Times New Roman"/>
        <w:color w:val="FF9933"/>
        <w:sz w:val="24"/>
        <w:szCs w:val="20"/>
      </w:rPr>
      <w:t>|</w:t>
    </w:r>
    <w:proofErr w:type="gramEnd"/>
    <w:r w:rsidRPr="00E14C89">
      <w:rPr>
        <w:rFonts w:ascii="Segoe UI Light" w:eastAsia="Times New Roman" w:hAnsi="Segoe UI Light" w:cs="Times New Roman"/>
        <w:sz w:val="24"/>
        <w:szCs w:val="20"/>
      </w:rPr>
      <w:t xml:space="preserve">  Auburn, Maine </w:t>
    </w:r>
    <w:proofErr w:type="gramStart"/>
    <w:r w:rsidRPr="00E14C89">
      <w:rPr>
        <w:rFonts w:ascii="Segoe UI Light" w:eastAsia="Times New Roman" w:hAnsi="Segoe UI Light" w:cs="Times New Roman"/>
        <w:sz w:val="24"/>
        <w:szCs w:val="20"/>
      </w:rPr>
      <w:t>04210  www.auburnmaine.gov</w:t>
    </w:r>
    <w:proofErr w:type="gramEnd"/>
    <w:r w:rsidRPr="00E14C89">
      <w:rPr>
        <w:rFonts w:ascii="Segoe UI Light" w:eastAsia="Times New Roman" w:hAnsi="Segoe UI Light" w:cs="Times New Roman"/>
        <w:sz w:val="24"/>
        <w:szCs w:val="20"/>
      </w:rPr>
      <w:t xml:space="preserve">  </w:t>
    </w:r>
    <w:r w:rsidRPr="006125F3">
      <w:rPr>
        <w:rFonts w:ascii="Segoe UI Light" w:eastAsia="Times New Roman" w:hAnsi="Segoe UI Light" w:cs="Times New Roman"/>
        <w:color w:val="FF9933"/>
        <w:sz w:val="24"/>
        <w:szCs w:val="20"/>
      </w:rPr>
      <w:t>|</w:t>
    </w:r>
    <w:r w:rsidRPr="00E14C89">
      <w:rPr>
        <w:rFonts w:ascii="Segoe UI Light" w:eastAsia="Times New Roman" w:hAnsi="Segoe UI Light" w:cs="Times New Roman"/>
        <w:sz w:val="24"/>
        <w:szCs w:val="20"/>
      </w:rPr>
      <w:t xml:space="preserve">   207.333.6601</w:t>
    </w:r>
  </w:p>
  <w:p w14:paraId="7CAD8293" w14:textId="77777777" w:rsidR="00DF3EEE" w:rsidRDefault="00DF3EEE" w:rsidP="00DF3EEE">
    <w:pPr>
      <w:spacing w:afterLines="0" w:after="0" w:line="20" w:lineRule="atLeast"/>
      <w:ind w:left="5400" w:right="-720"/>
      <w:rPr>
        <w:rFonts w:ascii="Segoe UI Light" w:eastAsia="Times New Roman" w:hAnsi="Segoe UI Light" w:cs="Times New Roman"/>
        <w:sz w:val="24"/>
        <w:szCs w:val="20"/>
      </w:rPr>
    </w:pPr>
  </w:p>
  <w:p w14:paraId="277745A7" w14:textId="77777777" w:rsidR="00DF3EEE" w:rsidRPr="00DF3EEE" w:rsidRDefault="00DF3EEE" w:rsidP="00DF3EEE">
    <w:pPr>
      <w:spacing w:afterLines="0" w:after="0" w:line="20" w:lineRule="atLeast"/>
      <w:ind w:left="5400" w:right="-720"/>
      <w:rPr>
        <w:rFonts w:ascii="Segoe UI" w:eastAsia="Times New Roman" w:hAnsi="Segoe UI" w:cs="Segoe UI"/>
        <w:b/>
        <w:bCs/>
        <w:sz w:val="32"/>
        <w:szCs w:val="24"/>
      </w:rPr>
    </w:pPr>
    <w:r w:rsidRPr="00DF3EEE">
      <w:rPr>
        <w:rFonts w:ascii="Segoe UI" w:eastAsia="Times New Roman" w:hAnsi="Segoe UI" w:cs="Segoe UI"/>
        <w:b/>
        <w:bCs/>
        <w:sz w:val="32"/>
        <w:szCs w:val="24"/>
      </w:rPr>
      <w:t>BOARD/COMMITTEE/WG</w:t>
    </w:r>
  </w:p>
  <w:p w14:paraId="25B7E213" w14:textId="77777777" w:rsidR="00DF3EEE" w:rsidRPr="00DF3EEE" w:rsidRDefault="00DF3EEE" w:rsidP="00DF3EEE">
    <w:pPr>
      <w:spacing w:afterLines="0" w:after="0" w:line="20" w:lineRule="atLeast"/>
      <w:ind w:left="5400" w:right="-720"/>
      <w:rPr>
        <w:rFonts w:ascii="Segoe UI" w:eastAsia="Times New Roman" w:hAnsi="Segoe UI" w:cs="Segoe UI"/>
        <w:b/>
        <w:bCs/>
        <w:sz w:val="32"/>
        <w:szCs w:val="24"/>
      </w:rPr>
    </w:pPr>
    <w:r w:rsidRPr="00DF3EEE">
      <w:rPr>
        <w:rFonts w:ascii="Segoe UI" w:eastAsia="Times New Roman" w:hAnsi="Segoe UI" w:cs="Segoe UI"/>
        <w:b/>
        <w:bCs/>
        <w:sz w:val="32"/>
        <w:szCs w:val="24"/>
      </w:rPr>
      <w:t xml:space="preserve">MEETING </w:t>
    </w:r>
    <w:r w:rsidR="00C75400">
      <w:rPr>
        <w:rFonts w:ascii="Segoe UI" w:eastAsia="Times New Roman" w:hAnsi="Segoe UI" w:cs="Segoe UI"/>
        <w:b/>
        <w:bCs/>
        <w:sz w:val="32"/>
        <w:szCs w:val="24"/>
      </w:rPr>
      <w:t>AGENDA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A9E1F" w14:textId="77777777" w:rsidR="00DF3EEE" w:rsidRDefault="00DF3EEE">
    <w:pPr>
      <w:pStyle w:val="Header"/>
      <w:spacing w:after="9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C4367"/>
    <w:multiLevelType w:val="hybridMultilevel"/>
    <w:tmpl w:val="22A47250"/>
    <w:lvl w:ilvl="0" w:tplc="59881FE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713FC"/>
    <w:multiLevelType w:val="hybridMultilevel"/>
    <w:tmpl w:val="A2DC548C"/>
    <w:lvl w:ilvl="0" w:tplc="5AEECF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1524F7"/>
    <w:multiLevelType w:val="hybridMultilevel"/>
    <w:tmpl w:val="D6E231E2"/>
    <w:lvl w:ilvl="0" w:tplc="7DF006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0F2DBC"/>
    <w:multiLevelType w:val="hybridMultilevel"/>
    <w:tmpl w:val="63F2A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D1C4C"/>
    <w:multiLevelType w:val="hybridMultilevel"/>
    <w:tmpl w:val="7ED42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D3B4E"/>
    <w:multiLevelType w:val="hybridMultilevel"/>
    <w:tmpl w:val="E9C6F216"/>
    <w:lvl w:ilvl="0" w:tplc="A7EC7FB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AFE0E30"/>
    <w:multiLevelType w:val="hybridMultilevel"/>
    <w:tmpl w:val="10866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82827"/>
    <w:multiLevelType w:val="hybridMultilevel"/>
    <w:tmpl w:val="62420C80"/>
    <w:lvl w:ilvl="0" w:tplc="DEFC0D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A505DD1"/>
    <w:multiLevelType w:val="hybridMultilevel"/>
    <w:tmpl w:val="1A6E45F2"/>
    <w:lvl w:ilvl="0" w:tplc="C3B45C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5787940">
    <w:abstractNumId w:val="0"/>
  </w:num>
  <w:num w:numId="2" w16cid:durableId="154616060">
    <w:abstractNumId w:val="5"/>
  </w:num>
  <w:num w:numId="3" w16cid:durableId="73821578">
    <w:abstractNumId w:val="6"/>
  </w:num>
  <w:num w:numId="4" w16cid:durableId="1401246429">
    <w:abstractNumId w:val="4"/>
  </w:num>
  <w:num w:numId="5" w16cid:durableId="803935714">
    <w:abstractNumId w:val="3"/>
  </w:num>
  <w:num w:numId="6" w16cid:durableId="1457530030">
    <w:abstractNumId w:val="7"/>
  </w:num>
  <w:num w:numId="7" w16cid:durableId="2117021440">
    <w:abstractNumId w:val="8"/>
  </w:num>
  <w:num w:numId="8" w16cid:durableId="151412343">
    <w:abstractNumId w:val="2"/>
  </w:num>
  <w:num w:numId="9" w16cid:durableId="872697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7l4ZTsf85jkyyeko+WKvvHVYCW/k+UqcjQkwmnNlLVIAKrGxdVJWdVhUhbaN++crLvYDGRTalMQiOlcOe+h4Mg==" w:salt="7sjpjEh7YCFBg7B2EOto0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84"/>
    <w:rsid w:val="00001F13"/>
    <w:rsid w:val="0000547D"/>
    <w:rsid w:val="00015C29"/>
    <w:rsid w:val="00041B7A"/>
    <w:rsid w:val="000649A7"/>
    <w:rsid w:val="00066612"/>
    <w:rsid w:val="000856BE"/>
    <w:rsid w:val="000A7F8C"/>
    <w:rsid w:val="000B680E"/>
    <w:rsid w:val="000E147E"/>
    <w:rsid w:val="000F524D"/>
    <w:rsid w:val="000F7A31"/>
    <w:rsid w:val="001002BD"/>
    <w:rsid w:val="00102174"/>
    <w:rsid w:val="00102E7A"/>
    <w:rsid w:val="0010302A"/>
    <w:rsid w:val="001301F7"/>
    <w:rsid w:val="00142225"/>
    <w:rsid w:val="00145BB2"/>
    <w:rsid w:val="00151E40"/>
    <w:rsid w:val="00157DC0"/>
    <w:rsid w:val="00163520"/>
    <w:rsid w:val="00170004"/>
    <w:rsid w:val="001957D4"/>
    <w:rsid w:val="00195905"/>
    <w:rsid w:val="001A14EA"/>
    <w:rsid w:val="001B4E8C"/>
    <w:rsid w:val="001D12FB"/>
    <w:rsid w:val="001E4144"/>
    <w:rsid w:val="001E596B"/>
    <w:rsid w:val="001F23CB"/>
    <w:rsid w:val="00202F0D"/>
    <w:rsid w:val="002120D0"/>
    <w:rsid w:val="00212946"/>
    <w:rsid w:val="002167A0"/>
    <w:rsid w:val="0024228F"/>
    <w:rsid w:val="0024488C"/>
    <w:rsid w:val="00274DBB"/>
    <w:rsid w:val="00276FE4"/>
    <w:rsid w:val="002830EB"/>
    <w:rsid w:val="002975D8"/>
    <w:rsid w:val="002A0ECF"/>
    <w:rsid w:val="002A0F4D"/>
    <w:rsid w:val="002B104F"/>
    <w:rsid w:val="002B495C"/>
    <w:rsid w:val="002C6756"/>
    <w:rsid w:val="002D6B39"/>
    <w:rsid w:val="002F019F"/>
    <w:rsid w:val="002F0B66"/>
    <w:rsid w:val="00301985"/>
    <w:rsid w:val="00306A74"/>
    <w:rsid w:val="0032165A"/>
    <w:rsid w:val="00327534"/>
    <w:rsid w:val="00331EAD"/>
    <w:rsid w:val="0034066D"/>
    <w:rsid w:val="00340A16"/>
    <w:rsid w:val="0034621F"/>
    <w:rsid w:val="00347FAC"/>
    <w:rsid w:val="00371813"/>
    <w:rsid w:val="0039638E"/>
    <w:rsid w:val="00397FC2"/>
    <w:rsid w:val="003A0C2B"/>
    <w:rsid w:val="003B5221"/>
    <w:rsid w:val="003B6CFB"/>
    <w:rsid w:val="003C1048"/>
    <w:rsid w:val="003C2D2F"/>
    <w:rsid w:val="003C3BB1"/>
    <w:rsid w:val="003E1065"/>
    <w:rsid w:val="003E2462"/>
    <w:rsid w:val="003F20B3"/>
    <w:rsid w:val="0040219D"/>
    <w:rsid w:val="004215AB"/>
    <w:rsid w:val="00424102"/>
    <w:rsid w:val="0042581C"/>
    <w:rsid w:val="00430195"/>
    <w:rsid w:val="00434A3C"/>
    <w:rsid w:val="004415BD"/>
    <w:rsid w:val="00460A90"/>
    <w:rsid w:val="00464234"/>
    <w:rsid w:val="0047036C"/>
    <w:rsid w:val="00473769"/>
    <w:rsid w:val="00493D0F"/>
    <w:rsid w:val="004C0ADA"/>
    <w:rsid w:val="004D5284"/>
    <w:rsid w:val="004E46DD"/>
    <w:rsid w:val="004F405A"/>
    <w:rsid w:val="005055CE"/>
    <w:rsid w:val="005074D0"/>
    <w:rsid w:val="00507A3D"/>
    <w:rsid w:val="00512A55"/>
    <w:rsid w:val="005241E9"/>
    <w:rsid w:val="00524B17"/>
    <w:rsid w:val="00531E63"/>
    <w:rsid w:val="0053205D"/>
    <w:rsid w:val="00543A36"/>
    <w:rsid w:val="00564466"/>
    <w:rsid w:val="0058235D"/>
    <w:rsid w:val="0058251A"/>
    <w:rsid w:val="00585AC6"/>
    <w:rsid w:val="005871B3"/>
    <w:rsid w:val="005969FE"/>
    <w:rsid w:val="005C2133"/>
    <w:rsid w:val="005C2364"/>
    <w:rsid w:val="005C5880"/>
    <w:rsid w:val="005D2D69"/>
    <w:rsid w:val="005E0A6C"/>
    <w:rsid w:val="005E6808"/>
    <w:rsid w:val="005F0142"/>
    <w:rsid w:val="00600BF5"/>
    <w:rsid w:val="00624DE7"/>
    <w:rsid w:val="00631763"/>
    <w:rsid w:val="006317B3"/>
    <w:rsid w:val="00633BBE"/>
    <w:rsid w:val="00633D13"/>
    <w:rsid w:val="00650660"/>
    <w:rsid w:val="00650732"/>
    <w:rsid w:val="00657191"/>
    <w:rsid w:val="00657F78"/>
    <w:rsid w:val="006610B8"/>
    <w:rsid w:val="00663DD0"/>
    <w:rsid w:val="0066563D"/>
    <w:rsid w:val="00665C6A"/>
    <w:rsid w:val="0069293D"/>
    <w:rsid w:val="00692F20"/>
    <w:rsid w:val="006A3FFE"/>
    <w:rsid w:val="006A6BD7"/>
    <w:rsid w:val="006A7432"/>
    <w:rsid w:val="006B65A9"/>
    <w:rsid w:val="006B6DFF"/>
    <w:rsid w:val="006B793D"/>
    <w:rsid w:val="006C24AA"/>
    <w:rsid w:val="006E5120"/>
    <w:rsid w:val="006E58BC"/>
    <w:rsid w:val="006F04EF"/>
    <w:rsid w:val="006F2C65"/>
    <w:rsid w:val="006F481D"/>
    <w:rsid w:val="00717A74"/>
    <w:rsid w:val="007211A6"/>
    <w:rsid w:val="00730EBE"/>
    <w:rsid w:val="00741B37"/>
    <w:rsid w:val="00743ED4"/>
    <w:rsid w:val="00744A76"/>
    <w:rsid w:val="00745F53"/>
    <w:rsid w:val="0075330F"/>
    <w:rsid w:val="00761E0D"/>
    <w:rsid w:val="0076698B"/>
    <w:rsid w:val="00767C80"/>
    <w:rsid w:val="00774FDB"/>
    <w:rsid w:val="00793D8E"/>
    <w:rsid w:val="007A5717"/>
    <w:rsid w:val="007A74FF"/>
    <w:rsid w:val="007B3C77"/>
    <w:rsid w:val="007C2E56"/>
    <w:rsid w:val="007D1D78"/>
    <w:rsid w:val="007D313C"/>
    <w:rsid w:val="007D4977"/>
    <w:rsid w:val="007D5D74"/>
    <w:rsid w:val="007F107A"/>
    <w:rsid w:val="007F4CB4"/>
    <w:rsid w:val="0080243B"/>
    <w:rsid w:val="00804391"/>
    <w:rsid w:val="00812573"/>
    <w:rsid w:val="00823C6E"/>
    <w:rsid w:val="00827FE9"/>
    <w:rsid w:val="00836792"/>
    <w:rsid w:val="00843162"/>
    <w:rsid w:val="00845A6F"/>
    <w:rsid w:val="008476D2"/>
    <w:rsid w:val="00856CEF"/>
    <w:rsid w:val="00857646"/>
    <w:rsid w:val="00865EED"/>
    <w:rsid w:val="008817ED"/>
    <w:rsid w:val="00894AA0"/>
    <w:rsid w:val="008B3124"/>
    <w:rsid w:val="008C0C34"/>
    <w:rsid w:val="008D0C6E"/>
    <w:rsid w:val="008E336B"/>
    <w:rsid w:val="009065B0"/>
    <w:rsid w:val="009103B1"/>
    <w:rsid w:val="00912520"/>
    <w:rsid w:val="00922516"/>
    <w:rsid w:val="00933D24"/>
    <w:rsid w:val="00945329"/>
    <w:rsid w:val="00961F40"/>
    <w:rsid w:val="009649BA"/>
    <w:rsid w:val="0097115F"/>
    <w:rsid w:val="009749D1"/>
    <w:rsid w:val="0099030E"/>
    <w:rsid w:val="009A6F2D"/>
    <w:rsid w:val="009D3281"/>
    <w:rsid w:val="009E1D9F"/>
    <w:rsid w:val="009E2725"/>
    <w:rsid w:val="009F37FC"/>
    <w:rsid w:val="009F74D5"/>
    <w:rsid w:val="00A03D34"/>
    <w:rsid w:val="00A04E0F"/>
    <w:rsid w:val="00A05DD5"/>
    <w:rsid w:val="00A05FAB"/>
    <w:rsid w:val="00A0628E"/>
    <w:rsid w:val="00A27679"/>
    <w:rsid w:val="00A41099"/>
    <w:rsid w:val="00A46CEB"/>
    <w:rsid w:val="00A626A1"/>
    <w:rsid w:val="00A65284"/>
    <w:rsid w:val="00A6699B"/>
    <w:rsid w:val="00A678FA"/>
    <w:rsid w:val="00A90662"/>
    <w:rsid w:val="00A90BF9"/>
    <w:rsid w:val="00A94E38"/>
    <w:rsid w:val="00A9510E"/>
    <w:rsid w:val="00AA016A"/>
    <w:rsid w:val="00AB2602"/>
    <w:rsid w:val="00AB5DCA"/>
    <w:rsid w:val="00AE4EC1"/>
    <w:rsid w:val="00AE78C0"/>
    <w:rsid w:val="00B17E31"/>
    <w:rsid w:val="00B3692B"/>
    <w:rsid w:val="00B3781B"/>
    <w:rsid w:val="00B4046F"/>
    <w:rsid w:val="00B45807"/>
    <w:rsid w:val="00B46068"/>
    <w:rsid w:val="00B537A5"/>
    <w:rsid w:val="00B6397D"/>
    <w:rsid w:val="00B74903"/>
    <w:rsid w:val="00B90009"/>
    <w:rsid w:val="00BB2532"/>
    <w:rsid w:val="00BB3EED"/>
    <w:rsid w:val="00BC0D3D"/>
    <w:rsid w:val="00BF4AB2"/>
    <w:rsid w:val="00BF65FB"/>
    <w:rsid w:val="00C015D4"/>
    <w:rsid w:val="00C21FB2"/>
    <w:rsid w:val="00C267B5"/>
    <w:rsid w:val="00C33B43"/>
    <w:rsid w:val="00C436DB"/>
    <w:rsid w:val="00C6060B"/>
    <w:rsid w:val="00C629DB"/>
    <w:rsid w:val="00C75400"/>
    <w:rsid w:val="00C77D74"/>
    <w:rsid w:val="00C85EA5"/>
    <w:rsid w:val="00C86345"/>
    <w:rsid w:val="00C94D85"/>
    <w:rsid w:val="00C979E1"/>
    <w:rsid w:val="00CA2117"/>
    <w:rsid w:val="00CB6CDD"/>
    <w:rsid w:val="00CC5715"/>
    <w:rsid w:val="00CC69D3"/>
    <w:rsid w:val="00CE67D1"/>
    <w:rsid w:val="00D01D3D"/>
    <w:rsid w:val="00D06702"/>
    <w:rsid w:val="00D143A4"/>
    <w:rsid w:val="00D17DD5"/>
    <w:rsid w:val="00D21807"/>
    <w:rsid w:val="00D27099"/>
    <w:rsid w:val="00D46E5F"/>
    <w:rsid w:val="00D4752F"/>
    <w:rsid w:val="00D61619"/>
    <w:rsid w:val="00D65C49"/>
    <w:rsid w:val="00D6737B"/>
    <w:rsid w:val="00D766A3"/>
    <w:rsid w:val="00D95D82"/>
    <w:rsid w:val="00DA2615"/>
    <w:rsid w:val="00DA509E"/>
    <w:rsid w:val="00DA59E9"/>
    <w:rsid w:val="00DB79AE"/>
    <w:rsid w:val="00DD3CF5"/>
    <w:rsid w:val="00DD77C4"/>
    <w:rsid w:val="00DD7B1A"/>
    <w:rsid w:val="00DF21A2"/>
    <w:rsid w:val="00DF3EEE"/>
    <w:rsid w:val="00DF5014"/>
    <w:rsid w:val="00E3434E"/>
    <w:rsid w:val="00E359DF"/>
    <w:rsid w:val="00E44595"/>
    <w:rsid w:val="00E46DF3"/>
    <w:rsid w:val="00E56138"/>
    <w:rsid w:val="00E657F4"/>
    <w:rsid w:val="00E81F4F"/>
    <w:rsid w:val="00E873FB"/>
    <w:rsid w:val="00EB23DC"/>
    <w:rsid w:val="00EB6230"/>
    <w:rsid w:val="00ED7009"/>
    <w:rsid w:val="00EE2CC4"/>
    <w:rsid w:val="00EE4404"/>
    <w:rsid w:val="00EE689C"/>
    <w:rsid w:val="00EF2210"/>
    <w:rsid w:val="00F14B06"/>
    <w:rsid w:val="00F17EDD"/>
    <w:rsid w:val="00F21D90"/>
    <w:rsid w:val="00F248E8"/>
    <w:rsid w:val="00F51D69"/>
    <w:rsid w:val="00F61164"/>
    <w:rsid w:val="00F659A9"/>
    <w:rsid w:val="00F7625E"/>
    <w:rsid w:val="00F82882"/>
    <w:rsid w:val="00F843DD"/>
    <w:rsid w:val="00F92001"/>
    <w:rsid w:val="00F9658F"/>
    <w:rsid w:val="00FB3C76"/>
    <w:rsid w:val="00FD2CAA"/>
    <w:rsid w:val="00FD7138"/>
    <w:rsid w:val="00FE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18550"/>
  <w15:chartTrackingRefBased/>
  <w15:docId w15:val="{9E15ED26-DCC2-4270-8D4C-5358C753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Lines="40" w:after="40" w:line="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A36"/>
    <w:pPr>
      <w:widowControl w:val="0"/>
      <w:autoSpaceDE w:val="0"/>
      <w:autoSpaceDN w:val="0"/>
      <w:spacing w:after="120" w:line="276" w:lineRule="auto"/>
    </w:pPr>
    <w:rPr>
      <w:rFonts w:ascii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543A36"/>
    <w:pPr>
      <w:spacing w:before="12"/>
      <w:ind w:left="20"/>
      <w:outlineLvl w:val="0"/>
    </w:pPr>
    <w:rPr>
      <w:rFonts w:ascii="Arial Black" w:eastAsia="Arial Black" w:hAnsi="Arial Black" w:cs="Arial Black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E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E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E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E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E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E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E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43A36"/>
  </w:style>
  <w:style w:type="character" w:customStyle="1" w:styleId="Heading1Char">
    <w:name w:val="Heading 1 Char"/>
    <w:basedOn w:val="DefaultParagraphFont"/>
    <w:link w:val="Heading1"/>
    <w:uiPriority w:val="9"/>
    <w:rsid w:val="00543A36"/>
    <w:rPr>
      <w:rFonts w:ascii="Arial Black" w:eastAsia="Arial Black" w:hAnsi="Arial Black" w:cs="Arial Black"/>
      <w:kern w:val="0"/>
      <w:sz w:val="36"/>
      <w:szCs w:val="3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43A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A36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3A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A36"/>
    <w:rPr>
      <w:rFonts w:ascii="Arial" w:eastAsia="Arial" w:hAnsi="Arial" w:cs="Arial"/>
      <w:kern w:val="0"/>
      <w14:ligatures w14:val="none"/>
    </w:rPr>
  </w:style>
  <w:style w:type="paragraph" w:styleId="Title">
    <w:name w:val="Title"/>
    <w:basedOn w:val="Normal"/>
    <w:link w:val="TitleChar"/>
    <w:uiPriority w:val="10"/>
    <w:qFormat/>
    <w:rsid w:val="00543A36"/>
    <w:pPr>
      <w:spacing w:before="351"/>
      <w:ind w:left="3600"/>
    </w:pPr>
    <w:rPr>
      <w:rFonts w:ascii="Arial Black" w:eastAsia="Arial Black" w:hAnsi="Arial Black" w:cs="Arial Black"/>
      <w:sz w:val="128"/>
      <w:szCs w:val="128"/>
    </w:rPr>
  </w:style>
  <w:style w:type="character" w:customStyle="1" w:styleId="TitleChar">
    <w:name w:val="Title Char"/>
    <w:basedOn w:val="DefaultParagraphFont"/>
    <w:link w:val="Title"/>
    <w:uiPriority w:val="10"/>
    <w:rsid w:val="00543A36"/>
    <w:rPr>
      <w:rFonts w:ascii="Arial Black" w:eastAsia="Arial Black" w:hAnsi="Arial Black" w:cs="Arial Black"/>
      <w:kern w:val="0"/>
      <w:sz w:val="128"/>
      <w:szCs w:val="128"/>
      <w14:ligatures w14:val="none"/>
    </w:rPr>
  </w:style>
  <w:style w:type="paragraph" w:styleId="BodyText">
    <w:name w:val="Body Text"/>
    <w:basedOn w:val="Normal"/>
    <w:link w:val="BodyTextChar"/>
    <w:qFormat/>
    <w:rsid w:val="00543A36"/>
  </w:style>
  <w:style w:type="character" w:customStyle="1" w:styleId="BodyTextChar">
    <w:name w:val="Body Text Char"/>
    <w:basedOn w:val="DefaultParagraphFont"/>
    <w:link w:val="BodyText"/>
    <w:rsid w:val="00543A36"/>
    <w:rPr>
      <w:rFonts w:ascii="Arial" w:eastAsia="Arial" w:hAnsi="Arial" w:cs="Arial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543A36"/>
    <w:pPr>
      <w:ind w:left="1560" w:hanging="721"/>
    </w:pPr>
  </w:style>
  <w:style w:type="paragraph" w:customStyle="1" w:styleId="CITYOFAUBURN">
    <w:name w:val="CITY OF AUBURN"/>
    <w:basedOn w:val="Normal"/>
    <w:link w:val="CITYOFAUBURNChar"/>
    <w:qFormat/>
    <w:rsid w:val="00DA509E"/>
    <w:pPr>
      <w:widowControl/>
      <w:autoSpaceDE/>
      <w:autoSpaceDN/>
      <w:spacing w:afterLines="0" w:after="0" w:line="20" w:lineRule="atLeast"/>
    </w:pPr>
    <w:rPr>
      <w:rFonts w:ascii="Segoe UI" w:eastAsia="Times New Roman" w:hAnsi="Segoe UI" w:cs="Segoe UI"/>
    </w:rPr>
  </w:style>
  <w:style w:type="character" w:customStyle="1" w:styleId="CITYOFAUBURNChar">
    <w:name w:val="CITY OF AUBURN Char"/>
    <w:basedOn w:val="DefaultParagraphFont"/>
    <w:link w:val="CITYOFAUBURN"/>
    <w:rsid w:val="00DA509E"/>
    <w:rPr>
      <w:rFonts w:ascii="Segoe UI" w:eastAsia="Times New Roman" w:hAnsi="Segoe UI" w:cs="Segoe UI"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EE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EE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EEE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EEE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EEE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EEE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EEE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EEE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EE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EE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DF3E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EEE"/>
    <w:rPr>
      <w:rFonts w:ascii="Arial" w:hAnsi="Arial" w:cs="Arial"/>
      <w:i/>
      <w:iCs/>
      <w:color w:val="404040" w:themeColor="text1" w:themeTint="BF"/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DF3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EEE"/>
    <w:rPr>
      <w:rFonts w:ascii="Arial" w:hAnsi="Arial" w:cs="Arial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DF3EEE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F3EEE"/>
    <w:rPr>
      <w:color w:val="666666"/>
    </w:rPr>
  </w:style>
  <w:style w:type="character" w:customStyle="1" w:styleId="COASectionHeader">
    <w:name w:val="COA Section Header"/>
    <w:basedOn w:val="DefaultParagraphFont"/>
    <w:uiPriority w:val="1"/>
    <w:rsid w:val="00DF3EEE"/>
    <w:rPr>
      <w:rFonts w:ascii="Segoe UI" w:hAnsi="Segoe UI"/>
      <w:b/>
      <w:sz w:val="22"/>
    </w:rPr>
  </w:style>
  <w:style w:type="character" w:customStyle="1" w:styleId="COABodyText">
    <w:name w:val="COA Body Text"/>
    <w:basedOn w:val="DefaultParagraphFont"/>
    <w:uiPriority w:val="1"/>
    <w:rsid w:val="00DF3EEE"/>
    <w:rPr>
      <w:rFonts w:ascii="Segoe UI" w:hAnsi="Segoe UI"/>
      <w:sz w:val="20"/>
    </w:rPr>
  </w:style>
  <w:style w:type="character" w:styleId="Hyperlink">
    <w:name w:val="Hyperlink"/>
    <w:basedOn w:val="DefaultParagraphFont"/>
    <w:uiPriority w:val="99"/>
    <w:unhideWhenUsed/>
    <w:rsid w:val="00DD3C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9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burnmaine.gov/government/boards_committees/mayors_ad_hoc_committee_on_homelessness.php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uburnmaine.gov/Auburn%20Housing%20Study%20Final.pdf?t=202510171554460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arrington\Desktop\Boards%20&amp;%20Committees\9-9-24%20Training\Board%20Committee%20Agenda%20TEMPLATE%2020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A0FF0B5C024B539FD1CEE40AD7D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167C1-DCBE-40B3-889A-63357B46658B}"/>
      </w:docPartPr>
      <w:docPartBody>
        <w:p w:rsidR="00514C41" w:rsidRDefault="00514C41">
          <w:pPr>
            <w:pStyle w:val="31A0FF0B5C024B539FD1CEE40AD7D7F8"/>
          </w:pPr>
          <w:r w:rsidRPr="00DF3EEE">
            <w:rPr>
              <w:rStyle w:val="PlaceholderText"/>
              <w:rFonts w:ascii="Segoe UI" w:hAnsi="Segoe UI" w:cs="Segoe UI"/>
              <w:b/>
              <w:bCs/>
            </w:rPr>
            <w:t>Committee Name</w:t>
          </w:r>
        </w:p>
      </w:docPartBody>
    </w:docPart>
    <w:docPart>
      <w:docPartPr>
        <w:name w:val="4344EA4200E94F78B1B9A53C0C71B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2B4C6-715C-46E5-A0E0-374299C9DEB0}"/>
      </w:docPartPr>
      <w:docPartBody>
        <w:p w:rsidR="00514C41" w:rsidRDefault="00514C41">
          <w:pPr>
            <w:pStyle w:val="4344EA4200E94F78B1B9A53C0C71BAAD"/>
          </w:pPr>
          <w:r w:rsidRPr="00DF3EEE">
            <w:rPr>
              <w:rStyle w:val="PlaceholderText"/>
              <w:rFonts w:ascii="Segoe UI" w:hAnsi="Segoe UI" w:cs="Segoe UI"/>
              <w:sz w:val="20"/>
              <w:szCs w:val="20"/>
            </w:rPr>
            <w:t>Meeting date</w:t>
          </w:r>
        </w:p>
      </w:docPartBody>
    </w:docPart>
    <w:docPart>
      <w:docPartPr>
        <w:name w:val="301A8DED29414C7F8372998F7993D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331B4-AF3E-480A-8B1F-DC924E28619F}"/>
      </w:docPartPr>
      <w:docPartBody>
        <w:p w:rsidR="00514C41" w:rsidRDefault="00514C41">
          <w:pPr>
            <w:pStyle w:val="301A8DED29414C7F8372998F7993D2BC"/>
          </w:pPr>
          <w:r w:rsidRPr="00DF3EEE">
            <w:rPr>
              <w:rStyle w:val="PlaceholderText"/>
              <w:rFonts w:ascii="Segoe UI" w:hAnsi="Segoe UI" w:cs="Segoe UI"/>
              <w:sz w:val="20"/>
              <w:szCs w:val="20"/>
            </w:rPr>
            <w:t>Meeting location &amp; time</w:t>
          </w:r>
        </w:p>
      </w:docPartBody>
    </w:docPart>
    <w:docPart>
      <w:docPartPr>
        <w:name w:val="E276980856E849DFBCF11325610D6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0CDE0-439E-4013-89FD-D8BAC60D32DF}"/>
      </w:docPartPr>
      <w:docPartBody>
        <w:p w:rsidR="00514C41" w:rsidRDefault="00514C41">
          <w:pPr>
            <w:pStyle w:val="E276980856E849DFBCF11325610D687C"/>
          </w:pPr>
          <w:r w:rsidRPr="00DF3EEE">
            <w:rPr>
              <w:rStyle w:val="PlaceholderText"/>
              <w:rFonts w:ascii="Segoe UI" w:hAnsi="Segoe UI" w:cs="Segoe UI"/>
              <w:sz w:val="20"/>
              <w:szCs w:val="20"/>
            </w:rPr>
            <w:t>Add agenda items &amp; pertinent details (old business, new business, etc.</w:t>
          </w:r>
          <w:r>
            <w:rPr>
              <w:rStyle w:val="PlaceholderText"/>
              <w:rFonts w:ascii="Segoe UI" w:hAnsi="Segoe UI" w:cs="Segoe UI"/>
              <w:sz w:val="20"/>
              <w:szCs w:val="20"/>
            </w:rPr>
            <w:t>)</w:t>
          </w:r>
        </w:p>
      </w:docPartBody>
    </w:docPart>
    <w:docPart>
      <w:docPartPr>
        <w:name w:val="ED4344E707A643BC8F8F7AE86833F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4CBC2-5C19-4A73-AE38-9DFB6601E834}"/>
      </w:docPartPr>
      <w:docPartBody>
        <w:p w:rsidR="00E63230" w:rsidRDefault="00E63230" w:rsidP="00E63230">
          <w:pPr>
            <w:pStyle w:val="ED4344E707A643BC8F8F7AE86833F5E9"/>
          </w:pPr>
          <w:r w:rsidRPr="00DF3EEE">
            <w:rPr>
              <w:rStyle w:val="PlaceholderText"/>
              <w:rFonts w:ascii="Segoe UI" w:hAnsi="Segoe UI" w:cs="Segoe UI"/>
              <w:sz w:val="20"/>
              <w:szCs w:val="20"/>
            </w:rPr>
            <w:t>Add agenda items &amp; pertinent details (old business, new business, etc.</w:t>
          </w:r>
          <w:r>
            <w:rPr>
              <w:rStyle w:val="PlaceholderText"/>
              <w:rFonts w:ascii="Segoe UI" w:hAnsi="Segoe UI" w:cs="Segoe UI"/>
              <w:sz w:val="20"/>
              <w:szCs w:val="20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C41"/>
    <w:rsid w:val="00001F13"/>
    <w:rsid w:val="000856BE"/>
    <w:rsid w:val="000D7738"/>
    <w:rsid w:val="001301F7"/>
    <w:rsid w:val="001D183A"/>
    <w:rsid w:val="002975D8"/>
    <w:rsid w:val="002F019F"/>
    <w:rsid w:val="00301985"/>
    <w:rsid w:val="0030482D"/>
    <w:rsid w:val="0032494A"/>
    <w:rsid w:val="0034621F"/>
    <w:rsid w:val="0039638E"/>
    <w:rsid w:val="00397FC2"/>
    <w:rsid w:val="003A4853"/>
    <w:rsid w:val="003E2462"/>
    <w:rsid w:val="00424B66"/>
    <w:rsid w:val="00460A90"/>
    <w:rsid w:val="004E3E4D"/>
    <w:rsid w:val="00507A3D"/>
    <w:rsid w:val="00514C41"/>
    <w:rsid w:val="00515EF9"/>
    <w:rsid w:val="00524B17"/>
    <w:rsid w:val="00531421"/>
    <w:rsid w:val="005871B3"/>
    <w:rsid w:val="005A45F9"/>
    <w:rsid w:val="006B793D"/>
    <w:rsid w:val="006E239D"/>
    <w:rsid w:val="006F04EF"/>
    <w:rsid w:val="006F481D"/>
    <w:rsid w:val="00744A76"/>
    <w:rsid w:val="00761E0D"/>
    <w:rsid w:val="0076698B"/>
    <w:rsid w:val="00793D8E"/>
    <w:rsid w:val="007A5717"/>
    <w:rsid w:val="007B3C77"/>
    <w:rsid w:val="00804391"/>
    <w:rsid w:val="00827FE9"/>
    <w:rsid w:val="00865EED"/>
    <w:rsid w:val="009649BA"/>
    <w:rsid w:val="009B2921"/>
    <w:rsid w:val="009C287A"/>
    <w:rsid w:val="009D3281"/>
    <w:rsid w:val="00A04E0F"/>
    <w:rsid w:val="00A46CEB"/>
    <w:rsid w:val="00A626A1"/>
    <w:rsid w:val="00A90BF9"/>
    <w:rsid w:val="00AB2602"/>
    <w:rsid w:val="00B46068"/>
    <w:rsid w:val="00C324CA"/>
    <w:rsid w:val="00C44A81"/>
    <w:rsid w:val="00C453F0"/>
    <w:rsid w:val="00C94D85"/>
    <w:rsid w:val="00CA0BED"/>
    <w:rsid w:val="00CA2117"/>
    <w:rsid w:val="00CC5715"/>
    <w:rsid w:val="00D21807"/>
    <w:rsid w:val="00DA2A56"/>
    <w:rsid w:val="00DA6D97"/>
    <w:rsid w:val="00E36889"/>
    <w:rsid w:val="00E63230"/>
    <w:rsid w:val="00EA08C9"/>
    <w:rsid w:val="00EB5B45"/>
    <w:rsid w:val="00EE2CC4"/>
    <w:rsid w:val="00EE689C"/>
    <w:rsid w:val="00F14B06"/>
    <w:rsid w:val="00F50D1B"/>
    <w:rsid w:val="00F659A9"/>
    <w:rsid w:val="00F8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3230"/>
    <w:rPr>
      <w:color w:val="666666"/>
    </w:rPr>
  </w:style>
  <w:style w:type="paragraph" w:customStyle="1" w:styleId="31A0FF0B5C024B539FD1CEE40AD7D7F8">
    <w:name w:val="31A0FF0B5C024B539FD1CEE40AD7D7F8"/>
  </w:style>
  <w:style w:type="paragraph" w:customStyle="1" w:styleId="4344EA4200E94F78B1B9A53C0C71BAAD">
    <w:name w:val="4344EA4200E94F78B1B9A53C0C71BAAD"/>
  </w:style>
  <w:style w:type="paragraph" w:customStyle="1" w:styleId="301A8DED29414C7F8372998F7993D2BC">
    <w:name w:val="301A8DED29414C7F8372998F7993D2BC"/>
  </w:style>
  <w:style w:type="paragraph" w:customStyle="1" w:styleId="E276980856E849DFBCF11325610D687C">
    <w:name w:val="E276980856E849DFBCF11325610D687C"/>
  </w:style>
  <w:style w:type="paragraph" w:customStyle="1" w:styleId="ED4344E707A643BC8F8F7AE86833F5E9">
    <w:name w:val="ED4344E707A643BC8F8F7AE86833F5E9"/>
    <w:rsid w:val="00E632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66734-745B-478A-BC56-35F624BE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Board Committee Agenda TEMPLATE 2024</Template>
  <TotalTime>331</TotalTime>
  <Pages>1</Pages>
  <Words>216</Words>
  <Characters>1187</Characters>
  <Application>Microsoft Office Word</Application>
  <DocSecurity>0</DocSecurity>
  <Lines>32</Lines>
  <Paragraphs>28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Carrington</dc:creator>
  <cp:keywords/>
  <dc:description/>
  <cp:lastModifiedBy>Jennifer Edwards</cp:lastModifiedBy>
  <cp:revision>41</cp:revision>
  <cp:lastPrinted>2026-04-21T13:13:00Z</cp:lastPrinted>
  <dcterms:created xsi:type="dcterms:W3CDTF">2026-06-09T20:21:00Z</dcterms:created>
  <dcterms:modified xsi:type="dcterms:W3CDTF">2026-08-14T16:37:00Z</dcterms:modified>
</cp:coreProperties>
</file>